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8B332" w14:textId="6F0261A6" w:rsidR="002675D1" w:rsidRPr="002675D1" w:rsidRDefault="003B137B" w:rsidP="002675D1">
      <w:pPr>
        <w:tabs>
          <w:tab w:val="left" w:pos="5175"/>
        </w:tabs>
        <w:autoSpaceDN w:val="0"/>
        <w:textAlignment w:val="baseline"/>
        <w:rPr>
          <w:rFonts w:ascii="Faro Bold Lucky" w:eastAsia="HG Mincho Light J" w:hAnsi="Faro Bold Lucky" w:cs="Arial Unicode MS"/>
          <w:b/>
          <w:bCs/>
          <w:kern w:val="3"/>
          <w:sz w:val="28"/>
          <w:szCs w:val="28"/>
          <w:lang w:eastAsia="de-DE" w:bidi="de-D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D97D24" wp14:editId="2E05E678">
            <wp:simplePos x="0" y="0"/>
            <wp:positionH relativeFrom="column">
              <wp:posOffset>83185</wp:posOffset>
            </wp:positionH>
            <wp:positionV relativeFrom="paragraph">
              <wp:posOffset>3175</wp:posOffset>
            </wp:positionV>
            <wp:extent cx="560324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313089696" name="Grafik 4" descr="Ein Bild, das Im Haus, Drink, Glasflasche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89696" name="Grafik 4" descr="Ein Bild, das Im Haus, Drink, Glasflasche, W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F3F9B" w14:textId="10302C1B" w:rsidR="00B70308" w:rsidRPr="00F10AF0" w:rsidRDefault="00B70308" w:rsidP="00B70308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b/>
          <w:bCs/>
          <w:kern w:val="3"/>
          <w:sz w:val="32"/>
          <w:szCs w:val="32"/>
          <w:lang w:eastAsia="de-DE" w:bidi="de-DE"/>
        </w:rPr>
      </w:pPr>
      <w:r w:rsidRPr="00F10AF0">
        <w:rPr>
          <w:rFonts w:ascii="Arial" w:eastAsia="HG Mincho Light J" w:hAnsi="Arial" w:cs="Arial"/>
          <w:b/>
          <w:bCs/>
          <w:kern w:val="3"/>
          <w:sz w:val="32"/>
          <w:szCs w:val="32"/>
          <w:lang w:eastAsia="de-DE" w:bidi="de-DE"/>
        </w:rPr>
        <w:t>Liebe Kundin, lieber Kunde</w:t>
      </w:r>
    </w:p>
    <w:p w14:paraId="07B7E252" w14:textId="2AE9CA32" w:rsidR="00B70308" w:rsidRPr="00F10AF0" w:rsidRDefault="00B70308" w:rsidP="00B70308">
      <w:pPr>
        <w:tabs>
          <w:tab w:val="left" w:pos="5175"/>
        </w:tabs>
        <w:autoSpaceDN w:val="0"/>
        <w:ind w:left="4311" w:hanging="4311"/>
        <w:jc w:val="center"/>
        <w:textAlignment w:val="baseline"/>
        <w:rPr>
          <w:rFonts w:ascii="Arial" w:eastAsia="HG Mincho Light J" w:hAnsi="Arial" w:cs="Arial"/>
          <w:kern w:val="3"/>
          <w:sz w:val="36"/>
          <w:szCs w:val="36"/>
          <w:lang w:eastAsia="de-DE" w:bidi="de-DE"/>
        </w:rPr>
      </w:pPr>
    </w:p>
    <w:p w14:paraId="199FAA1C" w14:textId="5645EF1A" w:rsidR="00B70308" w:rsidRPr="00F10AF0" w:rsidRDefault="00B70308" w:rsidP="00D8089E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  <w:r w:rsidRPr="00F10AF0">
        <w:rPr>
          <w:rFonts w:ascii="Arial" w:eastAsia="HG Mincho Light J" w:hAnsi="Arial" w:cs="Arial"/>
          <w:kern w:val="3"/>
          <w:lang w:eastAsia="de-DE" w:bidi="de-DE"/>
        </w:rPr>
        <w:t>Für die kommenden Monate planen wir wieder verschiedene „</w:t>
      </w:r>
      <w:proofErr w:type="spellStart"/>
      <w:r w:rsidRPr="00F10AF0">
        <w:rPr>
          <w:rFonts w:ascii="Arial" w:eastAsia="HG Mincho Light J" w:hAnsi="Arial" w:cs="Arial"/>
          <w:kern w:val="3"/>
          <w:lang w:eastAsia="de-DE" w:bidi="de-DE"/>
        </w:rPr>
        <w:t>Metzgeten</w:t>
      </w:r>
      <w:proofErr w:type="spellEnd"/>
      <w:r w:rsidRPr="00F10AF0">
        <w:rPr>
          <w:rFonts w:ascii="Arial" w:eastAsia="HG Mincho Light J" w:hAnsi="Arial" w:cs="Arial"/>
          <w:kern w:val="3"/>
          <w:lang w:eastAsia="de-DE" w:bidi="de-DE"/>
        </w:rPr>
        <w:t>“ und teilen Ihnen gerne unsere Angebote mit</w:t>
      </w:r>
      <w:r w:rsidR="00F77CD8" w:rsidRPr="00F10AF0">
        <w:rPr>
          <w:rFonts w:ascii="Arial" w:eastAsia="HG Mincho Light J" w:hAnsi="Arial" w:cs="Arial"/>
          <w:kern w:val="3"/>
          <w:lang w:eastAsia="de-DE" w:bidi="de-DE"/>
        </w:rPr>
        <w:t>.</w:t>
      </w:r>
    </w:p>
    <w:p w14:paraId="53F28FF6" w14:textId="77777777" w:rsidR="00E37355" w:rsidRPr="00F10AF0" w:rsidRDefault="00E37355" w:rsidP="00D8089E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</w:p>
    <w:p w14:paraId="674664E6" w14:textId="791779BF" w:rsidR="00B70308" w:rsidRPr="00F10AF0" w:rsidRDefault="00B70308" w:rsidP="00D8089E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  <w:r w:rsidRPr="00F10AF0">
        <w:rPr>
          <w:rFonts w:ascii="Arial" w:eastAsia="HG Mincho Light J" w:hAnsi="Arial" w:cs="Arial"/>
          <w:kern w:val="3"/>
          <w:lang w:eastAsia="de-DE" w:bidi="de-DE"/>
        </w:rPr>
        <w:t>Die Bestellungen nehmen wir per Telefon, Post oder</w:t>
      </w:r>
      <w:r w:rsidR="00D8089E" w:rsidRPr="00F10AF0">
        <w:rPr>
          <w:rFonts w:ascii="Arial" w:eastAsia="HG Mincho Light J" w:hAnsi="Arial" w:cs="Arial"/>
          <w:kern w:val="3"/>
          <w:lang w:eastAsia="de-DE" w:bidi="de-DE"/>
        </w:rPr>
        <w:t xml:space="preserve"> </w:t>
      </w:r>
      <w:r w:rsidRPr="00F10AF0">
        <w:rPr>
          <w:rFonts w:ascii="Arial" w:eastAsia="HG Mincho Light J" w:hAnsi="Arial" w:cs="Arial"/>
          <w:kern w:val="3"/>
          <w:lang w:eastAsia="de-DE" w:bidi="de-DE"/>
        </w:rPr>
        <w:t>E-Mail (</w:t>
      </w:r>
      <w:hyperlink r:id="rId9" w:history="1">
        <w:r w:rsidRPr="00F10AF0">
          <w:rPr>
            <w:rFonts w:ascii="Arial" w:eastAsia="HG Mincho Light J" w:hAnsi="Arial" w:cs="Arial"/>
            <w:kern w:val="3"/>
            <w:lang w:eastAsia="de-DE" w:bidi="de-DE"/>
          </w:rPr>
          <w:t>hofgemeinschaft@flue.ch</w:t>
        </w:r>
      </w:hyperlink>
      <w:r w:rsidRPr="00F10AF0">
        <w:rPr>
          <w:rFonts w:ascii="Arial" w:eastAsia="HG Mincho Light J" w:hAnsi="Arial" w:cs="Arial"/>
          <w:kern w:val="3"/>
          <w:lang w:eastAsia="de-DE" w:bidi="de-DE"/>
        </w:rPr>
        <w:t>) entgegen.</w:t>
      </w:r>
    </w:p>
    <w:p w14:paraId="2E2845CF" w14:textId="77777777" w:rsidR="00B70308" w:rsidRPr="00F10AF0" w:rsidRDefault="00B70308" w:rsidP="00D8089E">
      <w:pPr>
        <w:tabs>
          <w:tab w:val="left" w:pos="5175"/>
        </w:tabs>
        <w:autoSpaceDN w:val="0"/>
        <w:ind w:left="4311" w:hanging="4311"/>
        <w:jc w:val="center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</w:p>
    <w:p w14:paraId="5A0AE77F" w14:textId="77777777" w:rsidR="00B70308" w:rsidRPr="00F10AF0" w:rsidRDefault="00B70308" w:rsidP="00D8089E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  <w:r w:rsidRPr="00F10AF0">
        <w:rPr>
          <w:rFonts w:ascii="Arial" w:eastAsia="HG Mincho Light J" w:hAnsi="Arial" w:cs="Arial"/>
          <w:kern w:val="3"/>
          <w:lang w:eastAsia="de-DE" w:bidi="de-DE"/>
        </w:rPr>
        <w:t>Wir rufen Sie zirka eine Woche vor der Hauslieferung oder dem Postversand an, um Menge und Portionen im Detail zu besprechen.</w:t>
      </w:r>
    </w:p>
    <w:p w14:paraId="49BD3F31" w14:textId="77777777" w:rsidR="00B70308" w:rsidRPr="00F10AF0" w:rsidRDefault="00B70308" w:rsidP="00D8089E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</w:p>
    <w:p w14:paraId="465EDA41" w14:textId="12BA4346" w:rsidR="00622E5C" w:rsidRPr="00F10AF0" w:rsidRDefault="00B70308" w:rsidP="004045AB">
      <w:pPr>
        <w:tabs>
          <w:tab w:val="left" w:pos="5175"/>
        </w:tabs>
        <w:autoSpaceDN w:val="0"/>
        <w:ind w:left="4311" w:hanging="4311"/>
        <w:jc w:val="center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  <w:r w:rsidRPr="00F10AF0">
        <w:rPr>
          <w:rFonts w:ascii="Arial" w:eastAsia="HG Mincho Light J" w:hAnsi="Arial" w:cs="Arial"/>
          <w:kern w:val="3"/>
          <w:lang w:eastAsia="de-DE" w:bidi="de-DE"/>
        </w:rPr>
        <w:t xml:space="preserve">Herzlichen Dank und sonnige </w:t>
      </w:r>
      <w:proofErr w:type="spellStart"/>
      <w:r w:rsidR="005D3D04">
        <w:rPr>
          <w:rFonts w:ascii="Arial" w:eastAsia="HG Mincho Light J" w:hAnsi="Arial" w:cs="Arial"/>
          <w:kern w:val="3"/>
          <w:lang w:eastAsia="de-DE" w:bidi="de-DE"/>
        </w:rPr>
        <w:t>G</w:t>
      </w:r>
      <w:r w:rsidRPr="00F10AF0">
        <w:rPr>
          <w:rFonts w:ascii="Arial" w:eastAsia="HG Mincho Light J" w:hAnsi="Arial" w:cs="Arial"/>
          <w:kern w:val="3"/>
          <w:lang w:eastAsia="de-DE" w:bidi="de-DE"/>
        </w:rPr>
        <w:t>rüsse</w:t>
      </w:r>
      <w:proofErr w:type="spellEnd"/>
      <w:r w:rsidR="00622E5C" w:rsidRPr="00F10AF0">
        <w:rPr>
          <w:rFonts w:ascii="Arial" w:eastAsia="HG Mincho Light J" w:hAnsi="Arial" w:cs="Arial"/>
          <w:kern w:val="3"/>
          <w:lang w:eastAsia="de-DE" w:bidi="de-DE"/>
        </w:rPr>
        <w:t xml:space="preserve"> </w:t>
      </w:r>
      <w:r w:rsidRPr="00F10AF0">
        <w:rPr>
          <w:rFonts w:ascii="Arial" w:eastAsia="HG Mincho Light J" w:hAnsi="Arial" w:cs="Arial"/>
          <w:kern w:val="3"/>
          <w:lang w:eastAsia="de-DE" w:bidi="de-DE"/>
        </w:rPr>
        <w:t>au</w:t>
      </w:r>
      <w:r w:rsidR="004045AB" w:rsidRPr="00F10AF0">
        <w:rPr>
          <w:rFonts w:ascii="Arial" w:eastAsia="HG Mincho Light J" w:hAnsi="Arial" w:cs="Arial"/>
          <w:kern w:val="3"/>
          <w:lang w:eastAsia="de-DE" w:bidi="de-DE"/>
        </w:rPr>
        <w:t xml:space="preserve">s </w:t>
      </w:r>
    </w:p>
    <w:p w14:paraId="7D8871A2" w14:textId="3367683B" w:rsidR="002675D1" w:rsidRPr="003B137B" w:rsidRDefault="004045AB" w:rsidP="003B137B">
      <w:pPr>
        <w:tabs>
          <w:tab w:val="left" w:pos="5175"/>
        </w:tabs>
        <w:autoSpaceDN w:val="0"/>
        <w:ind w:left="4311" w:hanging="4311"/>
        <w:jc w:val="center"/>
        <w:textAlignment w:val="baseline"/>
        <w:rPr>
          <w:rFonts w:ascii="Arial" w:eastAsia="HG Mincho Light J" w:hAnsi="Arial" w:cs="Arial"/>
          <w:strike/>
          <w:kern w:val="3"/>
          <w:lang w:eastAsia="de-DE" w:bidi="de-DE"/>
        </w:rPr>
      </w:pPr>
      <w:r w:rsidRPr="00F10AF0">
        <w:rPr>
          <w:rFonts w:ascii="Arial" w:eastAsia="HG Mincho Light J" w:hAnsi="Arial" w:cs="Arial"/>
          <w:kern w:val="3"/>
          <w:lang w:eastAsia="de-DE" w:bidi="de-DE"/>
        </w:rPr>
        <w:t xml:space="preserve">dem Seeland vom ganzen </w:t>
      </w:r>
      <w:proofErr w:type="spellStart"/>
      <w:r w:rsidRPr="00F10AF0">
        <w:rPr>
          <w:rFonts w:ascii="Arial" w:eastAsia="HG Mincho Light J" w:hAnsi="Arial" w:cs="Arial"/>
          <w:iCs/>
          <w:kern w:val="3"/>
          <w:lang w:eastAsia="de-DE" w:bidi="de-DE"/>
        </w:rPr>
        <w:t>Flueteam</w:t>
      </w:r>
      <w:proofErr w:type="spellEnd"/>
      <w:r w:rsidRPr="00F10AF0">
        <w:rPr>
          <w:rFonts w:ascii="Arial" w:eastAsia="HG Mincho Light J" w:hAnsi="Arial" w:cs="Arial"/>
          <w:iCs/>
          <w:kern w:val="3"/>
          <w:lang w:eastAsia="de-DE" w:bidi="de-DE"/>
        </w:rPr>
        <w:t>.</w:t>
      </w:r>
    </w:p>
    <w:p w14:paraId="07FBFB03" w14:textId="77777777" w:rsidR="002675D1" w:rsidRDefault="002675D1" w:rsidP="00F10AF0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kern w:val="3"/>
          <w:sz w:val="32"/>
          <w:szCs w:val="32"/>
          <w:lang w:eastAsia="de-DE" w:bidi="de-DE"/>
        </w:rPr>
      </w:pPr>
    </w:p>
    <w:p w14:paraId="3FE7CCF9" w14:textId="365E65A3" w:rsidR="00B70308" w:rsidRPr="00F10AF0" w:rsidRDefault="00F10AF0" w:rsidP="00F10AF0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kern w:val="3"/>
          <w:sz w:val="32"/>
          <w:szCs w:val="32"/>
          <w:lang w:eastAsia="de-DE" w:bidi="de-DE"/>
        </w:rPr>
      </w:pPr>
      <w:r>
        <w:rPr>
          <w:rFonts w:ascii="Arial" w:eastAsia="HG Mincho Light J" w:hAnsi="Arial" w:cs="Arial"/>
          <w:b/>
          <w:kern w:val="3"/>
          <w:sz w:val="32"/>
          <w:szCs w:val="32"/>
          <w:lang w:eastAsia="de-DE" w:bidi="de-DE"/>
        </w:rPr>
        <w:lastRenderedPageBreak/>
        <w:t xml:space="preserve">                                         </w:t>
      </w:r>
      <w:r w:rsidR="00B70308" w:rsidRPr="00F10AF0">
        <w:rPr>
          <w:rFonts w:ascii="Arial" w:eastAsia="HG Mincho Light J" w:hAnsi="Arial" w:cs="Arial"/>
          <w:b/>
          <w:kern w:val="3"/>
          <w:sz w:val="32"/>
          <w:szCs w:val="32"/>
          <w:lang w:eastAsia="de-DE" w:bidi="de-DE"/>
        </w:rPr>
        <w:t>Bestelltalon</w:t>
      </w:r>
    </w:p>
    <w:p w14:paraId="40E00F09" w14:textId="77777777" w:rsidR="00FF27ED" w:rsidRDefault="00FF27ED" w:rsidP="00B70308">
      <w:pPr>
        <w:tabs>
          <w:tab w:val="left" w:pos="5175"/>
        </w:tabs>
        <w:autoSpaceDN w:val="0"/>
        <w:spacing w:line="360" w:lineRule="auto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</w:p>
    <w:p w14:paraId="7305CDCF" w14:textId="61A1FA19" w:rsidR="00B70308" w:rsidRPr="00F10AF0" w:rsidRDefault="00B70308" w:rsidP="00B70308">
      <w:pPr>
        <w:tabs>
          <w:tab w:val="left" w:pos="5175"/>
        </w:tabs>
        <w:autoSpaceDN w:val="0"/>
        <w:spacing w:line="360" w:lineRule="auto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  <w:r w:rsidRPr="00F10AF0">
        <w:rPr>
          <w:rFonts w:ascii="Arial" w:eastAsia="HG Mincho Light J" w:hAnsi="Arial" w:cs="Arial"/>
          <w:kern w:val="3"/>
          <w:lang w:eastAsia="de-DE" w:bidi="de-DE"/>
        </w:rPr>
        <w:t>Name, Vorname ...........................................................................</w:t>
      </w:r>
      <w:r w:rsidR="00F10AF0" w:rsidRPr="00F10AF0">
        <w:rPr>
          <w:rFonts w:ascii="Arial" w:eastAsia="HG Mincho Light J" w:hAnsi="Arial" w:cs="Arial"/>
          <w:kern w:val="3"/>
          <w:lang w:eastAsia="de-DE" w:bidi="de-DE"/>
        </w:rPr>
        <w:t>..........</w:t>
      </w:r>
      <w:r w:rsidR="00FF27ED">
        <w:rPr>
          <w:rFonts w:ascii="Arial" w:eastAsia="HG Mincho Light J" w:hAnsi="Arial" w:cs="Arial"/>
          <w:kern w:val="3"/>
          <w:lang w:eastAsia="de-DE" w:bidi="de-DE"/>
        </w:rPr>
        <w:t>...............</w:t>
      </w:r>
    </w:p>
    <w:p w14:paraId="40B58465" w14:textId="39CA1816" w:rsidR="00B70308" w:rsidRPr="00F10AF0" w:rsidRDefault="00B70308" w:rsidP="00B70308">
      <w:pPr>
        <w:tabs>
          <w:tab w:val="left" w:pos="5175"/>
        </w:tabs>
        <w:autoSpaceDN w:val="0"/>
        <w:spacing w:line="360" w:lineRule="auto"/>
        <w:ind w:left="4311" w:hanging="4311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  <w:proofErr w:type="spellStart"/>
      <w:r w:rsidRPr="00F10AF0">
        <w:rPr>
          <w:rFonts w:ascii="Arial" w:eastAsia="HG Mincho Light J" w:hAnsi="Arial" w:cs="Arial"/>
          <w:kern w:val="3"/>
          <w:lang w:eastAsia="de-DE" w:bidi="de-DE"/>
        </w:rPr>
        <w:t>Strasse</w:t>
      </w:r>
      <w:proofErr w:type="spellEnd"/>
      <w:r w:rsidRPr="00F10AF0">
        <w:rPr>
          <w:rFonts w:ascii="Arial" w:eastAsia="HG Mincho Light J" w:hAnsi="Arial" w:cs="Arial"/>
          <w:kern w:val="3"/>
          <w:lang w:eastAsia="de-DE" w:bidi="de-DE"/>
        </w:rPr>
        <w:t>/Nr.</w:t>
      </w:r>
      <w:r w:rsidR="00F10AF0" w:rsidRPr="00F10AF0">
        <w:rPr>
          <w:rFonts w:ascii="Arial" w:eastAsia="HG Mincho Light J" w:hAnsi="Arial" w:cs="Arial"/>
          <w:kern w:val="3"/>
          <w:lang w:eastAsia="de-DE" w:bidi="de-DE"/>
        </w:rPr>
        <w:t xml:space="preserve"> ……………………………………………………………………</w:t>
      </w:r>
      <w:r w:rsidR="00FF27ED">
        <w:rPr>
          <w:rFonts w:ascii="Arial" w:eastAsia="HG Mincho Light J" w:hAnsi="Arial" w:cs="Arial"/>
          <w:kern w:val="3"/>
          <w:lang w:eastAsia="de-DE" w:bidi="de-DE"/>
        </w:rPr>
        <w:t>………...</w:t>
      </w:r>
    </w:p>
    <w:p w14:paraId="42C3841E" w14:textId="01A58891" w:rsidR="00393D0C" w:rsidRPr="00F10AF0" w:rsidRDefault="00B70308" w:rsidP="00B70308">
      <w:pPr>
        <w:tabs>
          <w:tab w:val="left" w:pos="5175"/>
        </w:tabs>
        <w:autoSpaceDN w:val="0"/>
        <w:spacing w:line="360" w:lineRule="auto"/>
        <w:ind w:left="4311" w:hanging="4311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  <w:r w:rsidRPr="00F10AF0">
        <w:rPr>
          <w:rFonts w:ascii="Arial" w:eastAsia="HG Mincho Light J" w:hAnsi="Arial" w:cs="Arial"/>
          <w:kern w:val="3"/>
          <w:lang w:eastAsia="de-DE" w:bidi="de-DE"/>
        </w:rPr>
        <w:t>PLZ/Ort .......................................................................................</w:t>
      </w:r>
      <w:r w:rsidR="00F10AF0" w:rsidRPr="00F10AF0">
        <w:rPr>
          <w:rFonts w:ascii="Arial" w:eastAsia="HG Mincho Light J" w:hAnsi="Arial" w:cs="Arial"/>
          <w:kern w:val="3"/>
          <w:lang w:eastAsia="de-DE" w:bidi="de-DE"/>
        </w:rPr>
        <w:t>............</w:t>
      </w:r>
      <w:r w:rsidR="00FF27ED">
        <w:rPr>
          <w:rFonts w:ascii="Arial" w:eastAsia="HG Mincho Light J" w:hAnsi="Arial" w:cs="Arial"/>
          <w:kern w:val="3"/>
          <w:lang w:eastAsia="de-DE" w:bidi="de-DE"/>
        </w:rPr>
        <w:t>..............</w:t>
      </w:r>
    </w:p>
    <w:p w14:paraId="0EA4FCD2" w14:textId="16F15C1F" w:rsidR="00B70308" w:rsidRPr="00F10AF0" w:rsidRDefault="00B70308" w:rsidP="00B70308">
      <w:pPr>
        <w:tabs>
          <w:tab w:val="left" w:pos="5175"/>
        </w:tabs>
        <w:autoSpaceDN w:val="0"/>
        <w:spacing w:line="360" w:lineRule="auto"/>
        <w:ind w:left="4311" w:hanging="4311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  <w:r w:rsidRPr="00F10AF0">
        <w:rPr>
          <w:rFonts w:ascii="Arial" w:eastAsia="HG Mincho Light J" w:hAnsi="Arial" w:cs="Arial"/>
          <w:kern w:val="3"/>
          <w:lang w:eastAsia="de-DE" w:bidi="de-DE"/>
        </w:rPr>
        <w:t>Telefon .............................................</w:t>
      </w:r>
      <w:r w:rsidR="0018218A" w:rsidRPr="00F10AF0">
        <w:rPr>
          <w:rFonts w:ascii="Arial" w:eastAsia="HG Mincho Light J" w:hAnsi="Arial" w:cs="Arial"/>
          <w:kern w:val="3"/>
          <w:lang w:eastAsia="de-DE" w:bidi="de-DE"/>
        </w:rPr>
        <w:t>...</w:t>
      </w:r>
      <w:r w:rsidR="00F10AF0" w:rsidRPr="00F10AF0">
        <w:rPr>
          <w:rFonts w:ascii="Arial" w:eastAsia="HG Mincho Light J" w:hAnsi="Arial" w:cs="Arial"/>
          <w:kern w:val="3"/>
          <w:lang w:eastAsia="de-DE" w:bidi="de-DE"/>
        </w:rPr>
        <w:t>...................................................</w:t>
      </w:r>
      <w:r w:rsidR="00FF27ED">
        <w:rPr>
          <w:rFonts w:ascii="Arial" w:eastAsia="HG Mincho Light J" w:hAnsi="Arial" w:cs="Arial"/>
          <w:kern w:val="3"/>
          <w:lang w:eastAsia="de-DE" w:bidi="de-DE"/>
        </w:rPr>
        <w:t>...............</w:t>
      </w:r>
    </w:p>
    <w:p w14:paraId="6A83CDDE" w14:textId="2457B7C7" w:rsidR="007D6280" w:rsidRPr="00F10AF0" w:rsidRDefault="002F535C" w:rsidP="00BF5C33">
      <w:pPr>
        <w:tabs>
          <w:tab w:val="left" w:pos="5175"/>
        </w:tabs>
        <w:autoSpaceDN w:val="0"/>
        <w:spacing w:line="360" w:lineRule="auto"/>
        <w:ind w:left="4311" w:hanging="4311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  <w:r w:rsidRPr="00F10AF0">
        <w:rPr>
          <w:rFonts w:ascii="Arial" w:eastAsia="HG Mincho Light J" w:hAnsi="Arial" w:cs="Arial"/>
          <w:kern w:val="3"/>
          <w:lang w:eastAsia="de-DE" w:bidi="de-DE"/>
        </w:rPr>
        <w:t>Mailadresse</w:t>
      </w:r>
      <w:r w:rsidR="00F10AF0" w:rsidRPr="00F10AF0">
        <w:rPr>
          <w:rFonts w:ascii="Arial" w:eastAsia="HG Mincho Light J" w:hAnsi="Arial" w:cs="Arial"/>
          <w:kern w:val="3"/>
          <w:lang w:eastAsia="de-DE" w:bidi="de-DE"/>
        </w:rPr>
        <w:t xml:space="preserve"> </w:t>
      </w:r>
      <w:r w:rsidRPr="00F10AF0">
        <w:rPr>
          <w:rFonts w:ascii="Arial" w:eastAsia="HG Mincho Light J" w:hAnsi="Arial" w:cs="Arial"/>
          <w:kern w:val="3"/>
          <w:lang w:eastAsia="de-DE" w:bidi="de-DE"/>
        </w:rPr>
        <w:t>………………………………</w:t>
      </w:r>
      <w:r w:rsidR="00F10AF0" w:rsidRPr="00F10AF0">
        <w:rPr>
          <w:rFonts w:ascii="Arial" w:eastAsia="HG Mincho Light J" w:hAnsi="Arial" w:cs="Arial"/>
          <w:kern w:val="3"/>
          <w:lang w:eastAsia="de-DE" w:bidi="de-DE"/>
        </w:rPr>
        <w:t>…………………………………</w:t>
      </w:r>
      <w:r w:rsidR="00FF27ED">
        <w:rPr>
          <w:rFonts w:ascii="Arial" w:eastAsia="HG Mincho Light J" w:hAnsi="Arial" w:cs="Arial"/>
          <w:kern w:val="3"/>
          <w:lang w:eastAsia="de-DE" w:bidi="de-DE"/>
        </w:rPr>
        <w:t>……</w:t>
      </w:r>
      <w:proofErr w:type="gramStart"/>
      <w:r w:rsidR="00FF27ED">
        <w:rPr>
          <w:rFonts w:ascii="Arial" w:eastAsia="HG Mincho Light J" w:hAnsi="Arial" w:cs="Arial"/>
          <w:kern w:val="3"/>
          <w:lang w:eastAsia="de-DE" w:bidi="de-DE"/>
        </w:rPr>
        <w:t>…….</w:t>
      </w:r>
      <w:proofErr w:type="gramEnd"/>
      <w:r w:rsidR="00FF27ED">
        <w:rPr>
          <w:rFonts w:ascii="Arial" w:eastAsia="HG Mincho Light J" w:hAnsi="Arial" w:cs="Arial"/>
          <w:kern w:val="3"/>
          <w:lang w:eastAsia="de-DE" w:bidi="de-DE"/>
        </w:rPr>
        <w:t>.</w:t>
      </w:r>
    </w:p>
    <w:p w14:paraId="1B6BB489" w14:textId="77777777" w:rsidR="00BF5C33" w:rsidRPr="00F10AF0" w:rsidRDefault="00BF5C33" w:rsidP="00BF5C33">
      <w:pPr>
        <w:tabs>
          <w:tab w:val="left" w:pos="5175"/>
        </w:tabs>
        <w:autoSpaceDN w:val="0"/>
        <w:spacing w:line="360" w:lineRule="auto"/>
        <w:ind w:left="4311" w:hanging="4311"/>
        <w:textAlignment w:val="baseline"/>
        <w:rPr>
          <w:rFonts w:ascii="Arial" w:eastAsia="HG Mincho Light J" w:hAnsi="Arial" w:cs="Arial"/>
          <w:kern w:val="3"/>
          <w:lang w:eastAsia="de-DE" w:bidi="de-DE"/>
        </w:rPr>
      </w:pPr>
    </w:p>
    <w:p w14:paraId="5D7DA5B9" w14:textId="60816166" w:rsidR="00B70308" w:rsidRPr="00FF27ED" w:rsidRDefault="00B70308" w:rsidP="0018218A">
      <w:pPr>
        <w:tabs>
          <w:tab w:val="left" w:pos="5175"/>
        </w:tabs>
        <w:autoSpaceDN w:val="0"/>
        <w:ind w:hanging="425"/>
        <w:jc w:val="both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  <w:r w:rsidRPr="00F10AF0">
        <w:rPr>
          <w:rFonts w:ascii="Arial" w:eastAsia="HG Mincho Light J" w:hAnsi="Arial" w:cs="Arial"/>
          <w:b/>
          <w:bCs/>
          <w:kern w:val="3"/>
          <w:lang w:eastAsia="de-DE" w:bidi="de-DE"/>
        </w:rPr>
        <w:t xml:space="preserve">     </w:t>
      </w:r>
      <w:r w:rsidR="00FF27ED">
        <w:rPr>
          <w:rFonts w:ascii="Arial" w:eastAsia="HG Mincho Light J" w:hAnsi="Arial" w:cs="Arial"/>
          <w:b/>
          <w:bCs/>
          <w:kern w:val="3"/>
          <w:lang w:eastAsia="de-DE" w:bidi="de-DE"/>
        </w:rPr>
        <w:t xml:space="preserve"> </w:t>
      </w:r>
      <w:r w:rsidRPr="00FF27ED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eastAsia="de-DE" w:bidi="de-DE"/>
        </w:rPr>
        <w:t>BIO-JUNGRIND MISCHPAKET</w:t>
      </w:r>
      <w:r w:rsidRPr="00FF27ED">
        <w:rPr>
          <w:rFonts w:ascii="Arial" w:eastAsia="HG Mincho Light J" w:hAnsi="Arial" w:cs="Arial"/>
          <w:kern w:val="3"/>
          <w:sz w:val="20"/>
          <w:szCs w:val="20"/>
          <w:highlight w:val="yellow"/>
          <w:lang w:eastAsia="de-DE" w:bidi="de-DE"/>
        </w:rPr>
        <w:t>:</w:t>
      </w:r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 xml:space="preserve"> Filet, Entrecôtes, </w:t>
      </w:r>
      <w:proofErr w:type="spellStart"/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Huftplätzli</w:t>
      </w:r>
      <w:proofErr w:type="spellEnd"/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 xml:space="preserve">, </w:t>
      </w:r>
      <w:r w:rsidR="007D09EE"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 xml:space="preserve">à la </w:t>
      </w:r>
      <w:proofErr w:type="spellStart"/>
      <w:r w:rsidR="007D09EE"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minutes</w:t>
      </w:r>
      <w:proofErr w:type="spellEnd"/>
      <w:r w:rsidR="007D09EE"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 xml:space="preserve"> Plätzli</w:t>
      </w:r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,</w:t>
      </w:r>
      <w:r w:rsidR="00FF27ED"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 xml:space="preserve"> </w:t>
      </w:r>
      <w:proofErr w:type="spellStart"/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Saftplätzli</w:t>
      </w:r>
      <w:proofErr w:type="spellEnd"/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,</w:t>
      </w:r>
      <w:r w:rsidR="0018218A"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 xml:space="preserve"> </w:t>
      </w:r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Geschnetzeltes, Braten, Ragout, Haxen, Siedfleisch, Hackfleisch, Leber</w:t>
      </w:r>
    </w:p>
    <w:p w14:paraId="1F5BDAB2" w14:textId="77777777" w:rsidR="00FF27ED" w:rsidRPr="00FF27ED" w:rsidRDefault="00FF27ED" w:rsidP="00FF27ED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</w:p>
    <w:p w14:paraId="45CD5E3F" w14:textId="113AAAFB" w:rsidR="00B70308" w:rsidRPr="00A6542B" w:rsidRDefault="00B70308" w:rsidP="00FF27ED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</w:pPr>
      <w:r w:rsidRPr="00A6542B"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  <w:t>O Mischpaket 10-12 kg mit Filet zu Fr. 3</w:t>
      </w:r>
      <w:r w:rsidR="007D6280" w:rsidRPr="00A6542B"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  <w:t>3</w:t>
      </w:r>
      <w:r w:rsidRPr="00A6542B"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  <w:t>.-/kg</w:t>
      </w:r>
      <w:r w:rsidR="007C4208" w:rsidRPr="00A6542B"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  <w:t xml:space="preserve">        O Mischpaket   7-8 kg mit Filet zu Fr. 33.-/kg</w:t>
      </w:r>
    </w:p>
    <w:p w14:paraId="6B62B3B8" w14:textId="2CEF1D50" w:rsidR="00E96891" w:rsidRPr="00A6542B" w:rsidRDefault="00B70308" w:rsidP="00E96891">
      <w:pPr>
        <w:tabs>
          <w:tab w:val="left" w:pos="5175"/>
        </w:tabs>
        <w:autoSpaceDN w:val="0"/>
        <w:ind w:left="4311" w:hanging="4311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</w:pPr>
      <w:r w:rsidRPr="00A6542B"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  <w:t xml:space="preserve">O Mischpaket 10-12 kg ohne Filet zu Fr. </w:t>
      </w:r>
      <w:r w:rsidR="007D6280" w:rsidRPr="00A6542B"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  <w:t>31</w:t>
      </w:r>
      <w:r w:rsidRPr="00A6542B"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  <w:t>.-/kg</w:t>
      </w:r>
      <w:r w:rsidR="007C4208" w:rsidRPr="00A6542B">
        <w:rPr>
          <w:rFonts w:ascii="Arial" w:eastAsia="HG Mincho Light J" w:hAnsi="Arial" w:cs="Arial"/>
          <w:b/>
          <w:bCs/>
          <w:kern w:val="3"/>
          <w:sz w:val="20"/>
          <w:szCs w:val="20"/>
          <w:lang w:eastAsia="de-DE" w:bidi="de-DE"/>
        </w:rPr>
        <w:t xml:space="preserve">     O Mischpaket   7-8 kg ohne Filet zu Fr. 31.-/kg</w:t>
      </w:r>
    </w:p>
    <w:p w14:paraId="29DDE8A9" w14:textId="77777777" w:rsidR="002E6D22" w:rsidRPr="00A6542B" w:rsidRDefault="002E6D22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</w:pPr>
    </w:p>
    <w:p w14:paraId="0B618E4D" w14:textId="7E85F7D5" w:rsidR="00C00D77" w:rsidRPr="00B7214A" w:rsidRDefault="00F255D0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</w:pPr>
      <w:proofErr w:type="gramStart"/>
      <w:r w:rsidRPr="00B7214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O </w:t>
      </w:r>
      <w:r w:rsidR="000A542A" w:rsidRPr="00B7214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 </w:t>
      </w:r>
      <w:r w:rsidR="00FC7E57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>26.</w:t>
      </w:r>
      <w:proofErr w:type="gramEnd"/>
      <w:r w:rsidR="00C36107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 Oktober</w:t>
      </w:r>
      <w:r w:rsidR="001B14DE" w:rsidRPr="00B7214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 </w:t>
      </w:r>
      <w:r w:rsidR="000A542A" w:rsidRPr="00B7214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>2</w:t>
      </w:r>
      <w:r w:rsidR="001B14DE" w:rsidRPr="00B7214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>3</w:t>
      </w:r>
      <w:r w:rsidR="007E420C" w:rsidRPr="00B7214A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               </w:t>
      </w:r>
      <w:r w:rsidR="00C00D77" w:rsidRPr="00B7214A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 </w:t>
      </w:r>
      <w:r w:rsidR="00A759CC" w:rsidRPr="00B7214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O  ca. </w:t>
      </w:r>
      <w:proofErr w:type="gramStart"/>
      <w:r w:rsidR="00A759CC" w:rsidRPr="00B7214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Ende </w:t>
      </w:r>
      <w:r w:rsidR="00254F0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 Januar</w:t>
      </w:r>
      <w:proofErr w:type="gramEnd"/>
      <w:r w:rsidR="00A759CC" w:rsidRPr="00B7214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 </w:t>
      </w:r>
      <w:r w:rsidR="00A759CC" w:rsidRPr="00C36107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>2</w:t>
      </w:r>
      <w:r w:rsidR="00C36107" w:rsidRPr="00C36107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>4</w:t>
      </w:r>
      <w:r w:rsidR="00A759CC" w:rsidRPr="00B7214A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 </w:t>
      </w:r>
      <w:r w:rsidR="00FC7E57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             O ca. Anfang April 24</w:t>
      </w:r>
    </w:p>
    <w:p w14:paraId="75305D51" w14:textId="76799584" w:rsidR="001B14DE" w:rsidRDefault="001B14DE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</w:pPr>
    </w:p>
    <w:p w14:paraId="0760840F" w14:textId="77777777" w:rsidR="00B7214A" w:rsidRDefault="00B7214A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</w:pPr>
    </w:p>
    <w:p w14:paraId="2FED99AE" w14:textId="77777777" w:rsidR="00A6542B" w:rsidRDefault="00A6542B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</w:pPr>
    </w:p>
    <w:p w14:paraId="2D1402CF" w14:textId="5A5953B8" w:rsidR="00B7214A" w:rsidRDefault="00B7214A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kern w:val="3"/>
          <w:sz w:val="20"/>
          <w:szCs w:val="20"/>
          <w:lang w:val="de-CH" w:eastAsia="de-DE" w:bidi="de-DE"/>
        </w:rPr>
      </w:pPr>
      <w:r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BIO-GITZIFLEISCH MISCHPAKET: </w:t>
      </w:r>
      <w:r>
        <w:rPr>
          <w:rFonts w:ascii="Arial" w:eastAsia="HG Mincho Light J" w:hAnsi="Arial" w:cs="Arial"/>
          <w:kern w:val="3"/>
          <w:sz w:val="20"/>
          <w:szCs w:val="20"/>
          <w:lang w:val="de-CH" w:eastAsia="de-DE" w:bidi="de-DE"/>
        </w:rPr>
        <w:t>Gigot, Rollbraten, Ragout mit Bein, Racks, Hackfleisch</w:t>
      </w:r>
    </w:p>
    <w:p w14:paraId="1E6AFC22" w14:textId="77777777" w:rsidR="00B7214A" w:rsidRDefault="00B7214A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kern w:val="3"/>
          <w:sz w:val="20"/>
          <w:szCs w:val="20"/>
          <w:lang w:val="de-CH" w:eastAsia="de-DE" w:bidi="de-DE"/>
        </w:rPr>
      </w:pPr>
    </w:p>
    <w:p w14:paraId="79C80F8B" w14:textId="493283C1" w:rsidR="00B7214A" w:rsidRPr="00A6542B" w:rsidRDefault="00B7214A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</w:pPr>
      <w:r w:rsidRPr="00A6542B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O </w:t>
      </w:r>
      <w:r w:rsidR="00FC7E57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>02.</w:t>
      </w:r>
      <w:r w:rsidR="00A6542B" w:rsidRPr="00A6542B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 November 23</w:t>
      </w:r>
      <w:r w:rsidR="00A6542B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           </w:t>
      </w:r>
      <w:r w:rsidR="00FC7E57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          </w:t>
      </w:r>
      <w:r w:rsidR="00A6542B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 Mischpaket: 1</w:t>
      </w:r>
      <w:r w:rsidR="00FC7E57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 </w:t>
      </w:r>
      <w:r w:rsidR="00A6542B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>Gitzi, ca. 6-7 kg zu Fr. 30.-/kg</w:t>
      </w:r>
    </w:p>
    <w:p w14:paraId="14366A50" w14:textId="77777777" w:rsidR="00C00D77" w:rsidRDefault="00C00D77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kern w:val="3"/>
          <w:sz w:val="20"/>
          <w:szCs w:val="20"/>
          <w:lang w:val="de-CH" w:eastAsia="de-DE" w:bidi="de-DE"/>
        </w:rPr>
      </w:pPr>
    </w:p>
    <w:p w14:paraId="6DF7CB87" w14:textId="77777777" w:rsidR="00A6542B" w:rsidRDefault="00A6542B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</w:pPr>
    </w:p>
    <w:p w14:paraId="40BE4C94" w14:textId="492D67E6" w:rsidR="00C00D77" w:rsidRDefault="00C00D77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kern w:val="3"/>
          <w:sz w:val="20"/>
          <w:szCs w:val="20"/>
          <w:lang w:val="de-CH" w:eastAsia="de-DE" w:bidi="de-DE"/>
        </w:rPr>
      </w:pPr>
      <w:r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BIO-LAMMFLEISCH MISCHPAKET: </w:t>
      </w:r>
      <w:r w:rsidRPr="00C00D77">
        <w:rPr>
          <w:rFonts w:ascii="Arial" w:eastAsia="HG Mincho Light J" w:hAnsi="Arial" w:cs="Arial"/>
          <w:kern w:val="3"/>
          <w:sz w:val="20"/>
          <w:szCs w:val="20"/>
          <w:lang w:val="de-CH" w:eastAsia="de-DE" w:bidi="de-DE"/>
        </w:rPr>
        <w:t>Gigot, Rollbraten, Racks, Ragout, Hackfleisch</w:t>
      </w:r>
    </w:p>
    <w:p w14:paraId="1B08408B" w14:textId="77777777" w:rsidR="00C00D77" w:rsidRDefault="00C00D77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kern w:val="3"/>
          <w:sz w:val="20"/>
          <w:szCs w:val="20"/>
          <w:lang w:val="de-CH" w:eastAsia="de-DE" w:bidi="de-DE"/>
        </w:rPr>
      </w:pPr>
    </w:p>
    <w:p w14:paraId="0094B399" w14:textId="78C192DA" w:rsidR="00C00D77" w:rsidRPr="00B7214A" w:rsidRDefault="00C00D77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</w:pPr>
      <w:r w:rsidRPr="00B7214A">
        <w:rPr>
          <w:rFonts w:ascii="Arial" w:eastAsia="HG Mincho Light J" w:hAnsi="Arial" w:cs="Arial"/>
          <w:b/>
          <w:bCs/>
          <w:kern w:val="3"/>
          <w:sz w:val="20"/>
          <w:szCs w:val="20"/>
          <w:highlight w:val="yellow"/>
          <w:lang w:val="de-CH" w:eastAsia="de-DE" w:bidi="de-DE"/>
        </w:rPr>
        <w:t xml:space="preserve">O ca. Ende </w:t>
      </w:r>
      <w:r w:rsidR="00FC7E57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 xml:space="preserve">Januar 24                  </w:t>
      </w:r>
      <w:r w:rsidR="00B7214A">
        <w:rPr>
          <w:rFonts w:ascii="Arial" w:eastAsia="HG Mincho Light J" w:hAnsi="Arial" w:cs="Arial"/>
          <w:b/>
          <w:bCs/>
          <w:kern w:val="3"/>
          <w:sz w:val="20"/>
          <w:szCs w:val="20"/>
          <w:lang w:val="de-CH" w:eastAsia="de-DE" w:bidi="de-DE"/>
        </w:rPr>
        <w:t>Mischpaket: ½ Lamm, ca. 5-6 kg zu Fr. 30.-/kg</w:t>
      </w:r>
    </w:p>
    <w:p w14:paraId="3EA9B563" w14:textId="77777777" w:rsidR="00C00D77" w:rsidRPr="00FF27ED" w:rsidRDefault="00C00D77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kern w:val="3"/>
          <w:sz w:val="20"/>
          <w:szCs w:val="20"/>
          <w:lang w:val="de-CH" w:eastAsia="de-DE" w:bidi="de-DE"/>
        </w:rPr>
      </w:pPr>
    </w:p>
    <w:p w14:paraId="2E5E757C" w14:textId="5D9EC97E" w:rsidR="006F4DCB" w:rsidRPr="00FF27ED" w:rsidRDefault="006F4DCB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kern w:val="3"/>
          <w:sz w:val="20"/>
          <w:szCs w:val="20"/>
          <w:lang w:val="de-CH" w:eastAsia="de-DE" w:bidi="de-DE"/>
        </w:rPr>
      </w:pPr>
    </w:p>
    <w:p w14:paraId="5AD1B66E" w14:textId="77777777" w:rsidR="006F4DCB" w:rsidRPr="00FF27ED" w:rsidRDefault="006F4DCB" w:rsidP="00E96891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</w:p>
    <w:p w14:paraId="414B7497" w14:textId="4AE7B9B3" w:rsidR="00AD2CF5" w:rsidRPr="00FF27ED" w:rsidRDefault="00E51DA3" w:rsidP="00BF5C33">
      <w:pPr>
        <w:tabs>
          <w:tab w:val="left" w:pos="5175"/>
        </w:tabs>
        <w:autoSpaceDN w:val="0"/>
        <w:jc w:val="both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Fertige gefrorene Mischpakete</w:t>
      </w:r>
      <w:r w:rsidR="00AD2CF5"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 xml:space="preserve">, sowie </w:t>
      </w:r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„</w:t>
      </w:r>
      <w:proofErr w:type="spellStart"/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Nose</w:t>
      </w:r>
      <w:proofErr w:type="spellEnd"/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 xml:space="preserve"> </w:t>
      </w:r>
      <w:proofErr w:type="spellStart"/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to</w:t>
      </w:r>
      <w:proofErr w:type="spellEnd"/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 xml:space="preserve"> Tail“ Stücke (Innereien, Zunge, Ochsenschwanz)</w:t>
      </w:r>
    </w:p>
    <w:p w14:paraId="6FDDCB03" w14:textId="798E61A7" w:rsidR="00D8089E" w:rsidRPr="00FF27ED" w:rsidRDefault="00053AA9" w:rsidP="00393D0C">
      <w:pPr>
        <w:tabs>
          <w:tab w:val="left" w:pos="5175"/>
        </w:tabs>
        <w:autoSpaceDN w:val="0"/>
        <w:ind w:left="4311" w:hanging="4311"/>
        <w:jc w:val="both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sind auf Anfrage und solange Vorrat erhältlich.</w:t>
      </w:r>
    </w:p>
    <w:p w14:paraId="1F589717" w14:textId="77777777" w:rsidR="00A6542B" w:rsidRDefault="00A6542B" w:rsidP="00B70308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kern w:val="3"/>
          <w:sz w:val="20"/>
          <w:szCs w:val="20"/>
          <w:lang w:eastAsia="de-DE" w:bidi="de-DE"/>
        </w:rPr>
      </w:pPr>
    </w:p>
    <w:p w14:paraId="1FE1BA73" w14:textId="77777777" w:rsidR="00A6542B" w:rsidRDefault="00A6542B" w:rsidP="00B70308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kern w:val="3"/>
          <w:sz w:val="20"/>
          <w:szCs w:val="20"/>
          <w:lang w:eastAsia="de-DE" w:bidi="de-DE"/>
        </w:rPr>
      </w:pPr>
    </w:p>
    <w:p w14:paraId="575A6FB7" w14:textId="12BE0C12" w:rsidR="00205DAC" w:rsidRPr="00FF27ED" w:rsidRDefault="00B70308" w:rsidP="00B70308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Cs/>
          <w:kern w:val="3"/>
          <w:sz w:val="20"/>
          <w:szCs w:val="20"/>
          <w:lang w:eastAsia="de-DE" w:bidi="de-DE"/>
        </w:rPr>
      </w:pPr>
      <w:r w:rsidRPr="00FF27ED">
        <w:rPr>
          <w:rFonts w:ascii="Arial" w:eastAsia="HG Mincho Light J" w:hAnsi="Arial" w:cs="Arial"/>
          <w:b/>
          <w:kern w:val="3"/>
          <w:sz w:val="20"/>
          <w:szCs w:val="20"/>
          <w:lang w:eastAsia="de-DE" w:bidi="de-DE"/>
        </w:rPr>
        <w:t>Gegenwärtig haben wir folgende Produkte im Angebot:</w:t>
      </w:r>
      <w:r w:rsidR="00FF27ED">
        <w:rPr>
          <w:rFonts w:ascii="Arial" w:eastAsia="HG Mincho Light J" w:hAnsi="Arial" w:cs="Arial"/>
          <w:b/>
          <w:kern w:val="3"/>
          <w:sz w:val="20"/>
          <w:szCs w:val="20"/>
          <w:lang w:eastAsia="de-DE" w:bidi="de-DE"/>
        </w:rPr>
        <w:t xml:space="preserve"> </w:t>
      </w:r>
      <w:r w:rsidR="00FF27ED">
        <w:rPr>
          <w:rFonts w:ascii="Arial" w:eastAsia="HG Mincho Light J" w:hAnsi="Arial" w:cs="Arial"/>
          <w:bCs/>
          <w:kern w:val="3"/>
          <w:sz w:val="20"/>
          <w:szCs w:val="20"/>
          <w:lang w:eastAsia="de-DE" w:bidi="de-DE"/>
        </w:rPr>
        <w:t>Gemüse und Eingemachtes ab Herbst.</w:t>
      </w:r>
    </w:p>
    <w:p w14:paraId="3DEBB3B6" w14:textId="77777777" w:rsidR="00BF5C33" w:rsidRPr="00FF27ED" w:rsidRDefault="00BF5C33" w:rsidP="00B70308">
      <w:pPr>
        <w:tabs>
          <w:tab w:val="left" w:pos="5175"/>
        </w:tabs>
        <w:autoSpaceDN w:val="0"/>
        <w:textAlignment w:val="baseline"/>
        <w:rPr>
          <w:rFonts w:ascii="Arial" w:eastAsia="HG Mincho Light J" w:hAnsi="Arial" w:cs="Arial"/>
          <w:b/>
          <w:kern w:val="3"/>
          <w:sz w:val="20"/>
          <w:szCs w:val="20"/>
          <w:lang w:eastAsia="de-DE" w:bidi="de-DE"/>
        </w:rPr>
      </w:pPr>
    </w:p>
    <w:tbl>
      <w:tblPr>
        <w:tblW w:w="937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3425"/>
        <w:gridCol w:w="566"/>
        <w:gridCol w:w="677"/>
        <w:gridCol w:w="476"/>
        <w:gridCol w:w="2384"/>
        <w:gridCol w:w="709"/>
        <w:gridCol w:w="709"/>
      </w:tblGrid>
      <w:tr w:rsidR="001F601C" w:rsidRPr="00FF27ED" w14:paraId="0F034917" w14:textId="77777777" w:rsidTr="006E6195">
        <w:trPr>
          <w:trHeight w:val="227"/>
        </w:trPr>
        <w:tc>
          <w:tcPr>
            <w:tcW w:w="43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78791" w14:textId="77777777" w:rsidR="001F601C" w:rsidRPr="00FF27ED" w:rsidRDefault="001F601C" w:rsidP="00FE7DC1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proofErr w:type="spellStart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Stk</w:t>
            </w:r>
            <w:proofErr w:type="spellEnd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.</w:t>
            </w:r>
          </w:p>
        </w:tc>
        <w:tc>
          <w:tcPr>
            <w:tcW w:w="3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8AD4D" w14:textId="77777777" w:rsidR="001F601C" w:rsidRPr="00FF27ED" w:rsidRDefault="001F601C" w:rsidP="00FE7DC1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D44D4" w14:textId="77777777" w:rsidR="001F601C" w:rsidRPr="00FF27ED" w:rsidRDefault="001F601C" w:rsidP="00F117C5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65B66" w14:textId="77777777" w:rsidR="001F601C" w:rsidRPr="00FF27ED" w:rsidRDefault="001F601C" w:rsidP="00F117C5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Fr.</w:t>
            </w:r>
          </w:p>
        </w:tc>
        <w:tc>
          <w:tcPr>
            <w:tcW w:w="4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D1E7E" w14:textId="77777777" w:rsidR="001F601C" w:rsidRPr="00FF27ED" w:rsidRDefault="001F601C" w:rsidP="00FE7DC1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proofErr w:type="spellStart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Stk</w:t>
            </w:r>
            <w:proofErr w:type="spellEnd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.</w:t>
            </w: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7715B" w14:textId="77777777" w:rsidR="001F601C" w:rsidRPr="00FF27ED" w:rsidRDefault="001F601C" w:rsidP="00FE7DC1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4A8FE" w14:textId="77777777" w:rsidR="001F601C" w:rsidRPr="00FF27ED" w:rsidRDefault="001F601C" w:rsidP="00F117C5">
            <w:pPr>
              <w:suppressLineNumbers/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3F88E" w14:textId="77777777" w:rsidR="001F601C" w:rsidRPr="00FF27ED" w:rsidRDefault="001F601C" w:rsidP="00F117C5">
            <w:pPr>
              <w:suppressLineNumbers/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Fr.</w:t>
            </w:r>
          </w:p>
        </w:tc>
      </w:tr>
      <w:tr w:rsidR="0086789C" w:rsidRPr="00FF27ED" w14:paraId="76338F7A" w14:textId="77777777" w:rsidTr="006E6195">
        <w:trPr>
          <w:trHeight w:val="170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EB4161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37FF1A" w14:textId="473E47E3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Bratwurst fein, Rind/Schwein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2729F" w14:textId="0B81CB29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proofErr w:type="spellStart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Stk</w:t>
            </w:r>
            <w:proofErr w:type="spellEnd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.</w:t>
            </w: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40001" w14:textId="5A99E058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3.00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F0C95B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697B3B" w14:textId="1072B15D" w:rsidR="0086789C" w:rsidRPr="00FF27ED" w:rsidRDefault="0086789C" w:rsidP="0086789C">
            <w:pPr>
              <w:tabs>
                <w:tab w:val="left" w:pos="5175"/>
              </w:tabs>
              <w:autoSpaceDN w:val="0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Randensalat m. Rotwein 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968BE" w14:textId="1B0AF369" w:rsidR="0086789C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380g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4007C" w14:textId="0E28C695" w:rsidR="0086789C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 6</w:t>
            </w: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.50</w:t>
            </w:r>
          </w:p>
        </w:tc>
      </w:tr>
      <w:tr w:rsidR="0086789C" w:rsidRPr="00FF27ED" w14:paraId="040C9D98" w14:textId="77777777" w:rsidTr="006E6195">
        <w:trPr>
          <w:trHeight w:val="170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880AD4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42368" w14:textId="546EA4B5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Bratwurst grob, Rind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9F360E" w14:textId="4B7EE4EA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proofErr w:type="spellStart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Stk</w:t>
            </w:r>
            <w:proofErr w:type="spellEnd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.</w:t>
            </w: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998CC" w14:textId="53BC56FB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3.20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977832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ABE7A" w14:textId="4D5707E3" w:rsidR="0086789C" w:rsidRPr="00FF27ED" w:rsidRDefault="0086789C" w:rsidP="0086789C">
            <w:pPr>
              <w:tabs>
                <w:tab w:val="left" w:pos="5175"/>
              </w:tabs>
              <w:autoSpaceDN w:val="0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Randensalat m. Rotwein 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A1D84" w14:textId="1ED66D6D" w:rsidR="0086789C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250g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B50EE" w14:textId="2330BFE6" w:rsidR="0086789C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5.50</w:t>
            </w:r>
          </w:p>
        </w:tc>
      </w:tr>
      <w:tr w:rsidR="0086789C" w:rsidRPr="00FF27ED" w14:paraId="6615078D" w14:textId="77777777" w:rsidTr="006E6195">
        <w:trPr>
          <w:trHeight w:val="170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17A13E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918F9C" w14:textId="54B6C3FC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Trockenfleisch Rind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3EFD1B" w14:textId="02898480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100g</w:t>
            </w: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0DFCF" w14:textId="70ACCFD4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9.00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16D5D2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5E062" w14:textId="73243B76" w:rsidR="0086789C" w:rsidRPr="00FF27ED" w:rsidRDefault="0086789C" w:rsidP="0086789C">
            <w:pPr>
              <w:tabs>
                <w:tab w:val="left" w:pos="5175"/>
              </w:tabs>
              <w:autoSpaceDN w:val="0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</w:t>
            </w: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Randen </w:t>
            </w:r>
            <w:proofErr w:type="spellStart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süss</w:t>
            </w:r>
            <w:proofErr w:type="spellEnd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-sauer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DFC9F" w14:textId="3039917C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220g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144B1" w14:textId="5577733C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5.00</w:t>
            </w:r>
          </w:p>
        </w:tc>
      </w:tr>
      <w:tr w:rsidR="0086789C" w:rsidRPr="00FF27ED" w14:paraId="136C627E" w14:textId="77777777" w:rsidTr="006E6195">
        <w:trPr>
          <w:trHeight w:val="170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5FEFCD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F3415" w14:textId="76ACB76A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Trockenwurst Rind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FDF4B4" w14:textId="3D7ABF06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proofErr w:type="spellStart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Stk</w:t>
            </w:r>
            <w:proofErr w:type="spellEnd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.</w:t>
            </w: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A16685" w14:textId="78B8D9F0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7.00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E6E0F3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07B95" w14:textId="614DA5AB" w:rsidR="0086789C" w:rsidRPr="00FF27ED" w:rsidRDefault="0086789C" w:rsidP="0086789C">
            <w:pPr>
              <w:tabs>
                <w:tab w:val="left" w:pos="5175"/>
              </w:tabs>
              <w:autoSpaceDN w:val="0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Curry-Zucchetti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1CA88" w14:textId="433B192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280g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3C794" w14:textId="11503ED4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6.00</w:t>
            </w:r>
          </w:p>
        </w:tc>
      </w:tr>
      <w:tr w:rsidR="0086789C" w:rsidRPr="00FF27ED" w14:paraId="0CB8EBC4" w14:textId="77777777" w:rsidTr="006E6195">
        <w:trPr>
          <w:trHeight w:val="170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A0BE63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4AF83" w14:textId="2B0C9F83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</w:t>
            </w:r>
            <w:proofErr w:type="spellStart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Drachenschwänzli</w:t>
            </w:r>
            <w:proofErr w:type="spellEnd"/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Rind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DFC5F" w14:textId="5AE915F6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100g</w:t>
            </w: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87A2CD" w14:textId="40C2AD39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10.00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7D6797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FBF2E2" w14:textId="593B2D8A" w:rsidR="0086789C" w:rsidRPr="00FF27ED" w:rsidRDefault="0086789C" w:rsidP="0086789C">
            <w:pPr>
              <w:tabs>
                <w:tab w:val="left" w:pos="5175"/>
              </w:tabs>
              <w:autoSpaceDN w:val="0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Curry-Zucchetti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19894" w14:textId="6BE418A1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380g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71C64" w14:textId="27D64E3E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8.00</w:t>
            </w:r>
          </w:p>
        </w:tc>
      </w:tr>
      <w:tr w:rsidR="0086789C" w:rsidRPr="00FF27ED" w14:paraId="054D31C2" w14:textId="77777777" w:rsidTr="006E6195">
        <w:trPr>
          <w:trHeight w:val="170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CF907A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67382" w14:textId="3C18345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Trockenwurst Ziege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A1E3C" w14:textId="079CB8B0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proofErr w:type="spellStart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Stk</w:t>
            </w:r>
            <w:proofErr w:type="spellEnd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.</w:t>
            </w: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6E61A" w14:textId="2265EB91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7.00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062221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805AF" w14:textId="1D304AC9" w:rsidR="0086789C" w:rsidRPr="00FF27ED" w:rsidRDefault="0086789C" w:rsidP="0086789C">
            <w:pPr>
              <w:tabs>
                <w:tab w:val="left" w:pos="5175"/>
              </w:tabs>
              <w:autoSpaceDN w:val="0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</w:t>
            </w: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Suppengemüse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DEDF2B" w14:textId="65D9EF1C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60g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4513B" w14:textId="3A82B2C0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5.00</w:t>
            </w:r>
          </w:p>
        </w:tc>
      </w:tr>
      <w:tr w:rsidR="0086789C" w:rsidRPr="00FF27ED" w14:paraId="0C92189F" w14:textId="77777777" w:rsidTr="006E6195">
        <w:trPr>
          <w:trHeight w:val="170"/>
        </w:trPr>
        <w:tc>
          <w:tcPr>
            <w:tcW w:w="4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7A9379" w14:textId="77777777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88B68" w14:textId="3B0AD2EC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Kartoffeln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8F7C3" w14:textId="294A78E2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Kg.</w:t>
            </w: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95CBA8" w14:textId="290C4514" w:rsidR="0086789C" w:rsidRPr="00FF27ED" w:rsidRDefault="0086789C" w:rsidP="0086789C">
            <w:pPr>
              <w:tabs>
                <w:tab w:val="left" w:pos="5175"/>
              </w:tabs>
              <w:autoSpaceDN w:val="0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3.00</w:t>
            </w:r>
          </w:p>
        </w:tc>
        <w:tc>
          <w:tcPr>
            <w:tcW w:w="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B2C160" w14:textId="77777777" w:rsidR="0086789C" w:rsidRPr="00FF27ED" w:rsidRDefault="0086789C" w:rsidP="0086789C">
            <w:pPr>
              <w:suppressLineNumbers/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15571" w14:textId="51070262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Kräutertee Flue-Mond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7BA86" w14:textId="14F3464B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25g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B84CA" w14:textId="53DC5E45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6.00</w:t>
            </w:r>
          </w:p>
        </w:tc>
      </w:tr>
      <w:tr w:rsidR="0086789C" w:rsidRPr="00FF27ED" w14:paraId="11E011BE" w14:textId="77777777" w:rsidTr="006E6195">
        <w:trPr>
          <w:trHeight w:val="170"/>
        </w:trPr>
        <w:tc>
          <w:tcPr>
            <w:tcW w:w="4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C73A11" w14:textId="77777777" w:rsidR="0086789C" w:rsidRPr="00FF27ED" w:rsidRDefault="0086789C" w:rsidP="0086789C">
            <w:pPr>
              <w:suppressLineNumbers/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Borders>
              <w:lef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B81C2" w14:textId="56C2D4F9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Randen roh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DB251" w14:textId="0B7143F4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Kg.</w:t>
            </w: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2E81CD" w14:textId="1348A5E9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3.20</w:t>
            </w:r>
          </w:p>
        </w:tc>
        <w:tc>
          <w:tcPr>
            <w:tcW w:w="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366E0A" w14:textId="77777777" w:rsidR="0086789C" w:rsidRPr="00FF27ED" w:rsidRDefault="0086789C" w:rsidP="0086789C">
            <w:pPr>
              <w:suppressLineNumbers/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843EF" w14:textId="481971A8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Kräutertee Flue-Sonne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2FA8B" w14:textId="132A05C9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25g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294B8" w14:textId="4E2CBBFF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6.00</w:t>
            </w:r>
          </w:p>
        </w:tc>
      </w:tr>
      <w:tr w:rsidR="0086789C" w:rsidRPr="00FF27ED" w14:paraId="3DAA21C8" w14:textId="77777777" w:rsidTr="006E6195">
        <w:trPr>
          <w:trHeight w:val="170"/>
        </w:trPr>
        <w:tc>
          <w:tcPr>
            <w:tcW w:w="4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1550A8" w14:textId="77777777" w:rsidR="0086789C" w:rsidRPr="00FF27ED" w:rsidRDefault="0086789C" w:rsidP="0086789C">
            <w:pPr>
              <w:suppressLineNumbers/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Borders>
              <w:lef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4246F" w14:textId="65118CF2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</w:t>
            </w:r>
            <w:proofErr w:type="spellStart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Flümettes</w:t>
            </w:r>
            <w:proofErr w:type="spellEnd"/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68346" w14:textId="6D590DAE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11Stk.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D7032D" w14:textId="0C6ED063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6.00</w:t>
            </w:r>
          </w:p>
        </w:tc>
        <w:tc>
          <w:tcPr>
            <w:tcW w:w="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A19AA8" w14:textId="77777777" w:rsidR="0086789C" w:rsidRPr="00FF27ED" w:rsidRDefault="0086789C" w:rsidP="0086789C">
            <w:pPr>
              <w:suppressLineNumbers/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6F98B" w14:textId="25350685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Dörrbohnen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03385" w14:textId="7E47F0D5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100g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154FFB" w14:textId="28EF1763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12.00</w:t>
            </w:r>
          </w:p>
        </w:tc>
      </w:tr>
      <w:tr w:rsidR="0086789C" w:rsidRPr="00FF27ED" w14:paraId="2AE5EA7E" w14:textId="77777777" w:rsidTr="006E6195">
        <w:trPr>
          <w:trHeight w:val="170"/>
        </w:trPr>
        <w:tc>
          <w:tcPr>
            <w:tcW w:w="4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DEC814" w14:textId="77777777" w:rsidR="0086789C" w:rsidRPr="00FF27ED" w:rsidRDefault="0086789C" w:rsidP="0086789C">
            <w:pPr>
              <w:suppressLineNumbers/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Borders>
              <w:lef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AE799C" w14:textId="123D2954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</w:t>
            </w:r>
            <w:proofErr w:type="spellStart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Holzrugeli</w:t>
            </w:r>
            <w:proofErr w:type="spellEnd"/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C4769" w14:textId="4F673A4E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Bd.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CC7D28" w14:textId="4634A46B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10.00</w:t>
            </w:r>
          </w:p>
        </w:tc>
        <w:tc>
          <w:tcPr>
            <w:tcW w:w="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EA44AA" w14:textId="77777777" w:rsidR="0086789C" w:rsidRPr="00FF27ED" w:rsidRDefault="0086789C" w:rsidP="0086789C">
            <w:pPr>
              <w:suppressLineNumbers/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9257F" w14:textId="7760FC1D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Kirsch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0036A8" w14:textId="5EB4EBDB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2 dl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D8361" w14:textId="5DC90C32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16.20</w:t>
            </w:r>
          </w:p>
        </w:tc>
      </w:tr>
      <w:tr w:rsidR="0086789C" w:rsidRPr="00FF27ED" w14:paraId="52C3CDF6" w14:textId="77777777" w:rsidTr="00A10012">
        <w:trPr>
          <w:trHeight w:val="170"/>
        </w:trPr>
        <w:tc>
          <w:tcPr>
            <w:tcW w:w="4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61BDD6" w14:textId="77777777" w:rsidR="0086789C" w:rsidRPr="00FF27ED" w:rsidRDefault="0086789C" w:rsidP="0086789C">
            <w:pPr>
              <w:suppressLineNumbers/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3425" w:type="dxa"/>
            <w:tcBorders>
              <w:lef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CA152" w14:textId="5FEE15CF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Lammfell waschbar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593D1" w14:textId="4BC78AFB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proofErr w:type="spellStart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Stk</w:t>
            </w:r>
            <w:proofErr w:type="spellEnd"/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.</w:t>
            </w:r>
          </w:p>
        </w:tc>
        <w:tc>
          <w:tcPr>
            <w:tcW w:w="6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48846" w14:textId="412B8C0F" w:rsidR="0086789C" w:rsidRPr="00FF27ED" w:rsidRDefault="0086789C" w:rsidP="0086789C">
            <w:pPr>
              <w:tabs>
                <w:tab w:val="left" w:pos="5175"/>
              </w:tabs>
              <w:autoSpaceDN w:val="0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120.00</w:t>
            </w:r>
          </w:p>
        </w:tc>
        <w:tc>
          <w:tcPr>
            <w:tcW w:w="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6CCCFB" w14:textId="77777777" w:rsidR="0086789C" w:rsidRPr="00FF27ED" w:rsidRDefault="0086789C" w:rsidP="0086789C">
            <w:pPr>
              <w:suppressLineNumbers/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</w:p>
        </w:tc>
        <w:tc>
          <w:tcPr>
            <w:tcW w:w="23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009439" w14:textId="04E5B9A0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 xml:space="preserve"> Zwetschgenschnaps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31CC9" w14:textId="7C0EF255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2 dl</w:t>
            </w:r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408D5" w14:textId="6473A475" w:rsidR="0086789C" w:rsidRPr="00FF27ED" w:rsidRDefault="0086789C" w:rsidP="0086789C">
            <w:pPr>
              <w:tabs>
                <w:tab w:val="left" w:pos="5175"/>
              </w:tabs>
              <w:autoSpaceDN w:val="0"/>
              <w:ind w:left="4311" w:hanging="4311"/>
              <w:jc w:val="center"/>
              <w:textAlignment w:val="baseline"/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</w:pPr>
            <w:r w:rsidRPr="00FF27ED">
              <w:rPr>
                <w:rFonts w:ascii="Arial" w:eastAsia="HG Mincho Light J" w:hAnsi="Arial" w:cs="Arial"/>
                <w:kern w:val="3"/>
                <w:sz w:val="20"/>
                <w:szCs w:val="20"/>
                <w:lang w:eastAsia="de-DE" w:bidi="de-DE"/>
              </w:rPr>
              <w:t>16.20</w:t>
            </w:r>
          </w:p>
        </w:tc>
      </w:tr>
    </w:tbl>
    <w:p w14:paraId="58CDD314" w14:textId="77777777" w:rsidR="0093465F" w:rsidRPr="00FF27ED" w:rsidRDefault="0093465F" w:rsidP="00D8089E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</w:p>
    <w:p w14:paraId="3A9C5360" w14:textId="77777777" w:rsidR="0072426E" w:rsidRPr="00FF27ED" w:rsidRDefault="0072426E" w:rsidP="00BF5C33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</w:p>
    <w:p w14:paraId="5A60B07F" w14:textId="77777777" w:rsidR="0072426E" w:rsidRPr="00FF27ED" w:rsidRDefault="0072426E" w:rsidP="00BF5C33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</w:p>
    <w:p w14:paraId="29C01F9D" w14:textId="1A37666A" w:rsidR="00B70308" w:rsidRPr="00FF27ED" w:rsidRDefault="00B70308" w:rsidP="00BF5C33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Bestellungen nehmen wir auch gerne bei der telefonischen Detailbesprechung fürs Fleisch entgegen. Die Lieferungen erfolgen dann mit dem Fleisch.</w:t>
      </w:r>
    </w:p>
    <w:p w14:paraId="6148EEE4" w14:textId="77777777" w:rsidR="00BF5C33" w:rsidRPr="00FF27ED" w:rsidRDefault="00BF5C33" w:rsidP="00BF5C33">
      <w:pPr>
        <w:tabs>
          <w:tab w:val="left" w:pos="5175"/>
        </w:tabs>
        <w:autoSpaceDN w:val="0"/>
        <w:jc w:val="center"/>
        <w:textAlignment w:val="baseline"/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</w:pPr>
    </w:p>
    <w:p w14:paraId="6955DA0B" w14:textId="165A2D41" w:rsidR="00E67A6A" w:rsidRPr="00FF27ED" w:rsidRDefault="00B70308" w:rsidP="00BF5C33">
      <w:pPr>
        <w:tabs>
          <w:tab w:val="left" w:pos="5175"/>
        </w:tabs>
        <w:autoSpaceDN w:val="0"/>
        <w:spacing w:line="360" w:lineRule="auto"/>
        <w:jc w:val="center"/>
        <w:textAlignment w:val="baseline"/>
        <w:rPr>
          <w:rFonts w:ascii="Arial" w:eastAsia="HG Mincho Light J" w:hAnsi="Arial" w:cs="Arial"/>
          <w:kern w:val="3"/>
          <w:sz w:val="22"/>
          <w:szCs w:val="22"/>
          <w:lang w:eastAsia="de-DE" w:bidi="de-DE"/>
        </w:rPr>
      </w:pPr>
      <w:r w:rsidRPr="00FF27ED">
        <w:rPr>
          <w:rFonts w:ascii="Arial" w:eastAsia="HG Mincho Light J" w:hAnsi="Arial" w:cs="Arial"/>
          <w:kern w:val="3"/>
          <w:sz w:val="20"/>
          <w:szCs w:val="20"/>
          <w:lang w:eastAsia="de-DE" w:bidi="de-DE"/>
        </w:rPr>
        <w:t>Vielen Dank für Ihre Be</w:t>
      </w:r>
      <w:r w:rsidRPr="00FF27ED">
        <w:rPr>
          <w:rFonts w:ascii="Arial" w:eastAsia="HG Mincho Light J" w:hAnsi="Arial" w:cs="Arial"/>
          <w:kern w:val="3"/>
          <w:sz w:val="22"/>
          <w:szCs w:val="22"/>
          <w:lang w:eastAsia="de-DE" w:bidi="de-DE"/>
        </w:rPr>
        <w:t>stellung.</w:t>
      </w:r>
    </w:p>
    <w:sectPr w:rsidR="00E67A6A" w:rsidRPr="00FF27ED" w:rsidSect="0018218A">
      <w:headerReference w:type="first" r:id="rId10"/>
      <w:footerReference w:type="first" r:id="rId11"/>
      <w:pgSz w:w="11900" w:h="16840"/>
      <w:pgMar w:top="993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E5B96" w14:textId="77777777" w:rsidR="00BF6147" w:rsidRDefault="00BF6147" w:rsidP="00F3496D">
      <w:r>
        <w:separator/>
      </w:r>
    </w:p>
  </w:endnote>
  <w:endnote w:type="continuationSeparator" w:id="0">
    <w:p w14:paraId="1651C1AD" w14:textId="77777777" w:rsidR="00BF6147" w:rsidRDefault="00BF6147" w:rsidP="00F34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ro Regular Lucky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o Bold Lucky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01" w:csb1="00000000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ro Lucky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0639E" w14:textId="77777777" w:rsidR="0093465F" w:rsidRPr="002E0948" w:rsidRDefault="0093465F" w:rsidP="00F3496D">
    <w:pPr>
      <w:jc w:val="center"/>
      <w:rPr>
        <w:rFonts w:ascii="Faro Lucky" w:eastAsia="Times New Roman" w:hAnsi="Faro Lucky" w:cs="Times New Roman"/>
        <w:color w:val="000000" w:themeColor="text1"/>
        <w:sz w:val="20"/>
        <w:szCs w:val="20"/>
        <w:shd w:val="clear" w:color="auto" w:fill="FFFFFF"/>
      </w:rPr>
    </w:pPr>
    <w:r w:rsidRPr="002E0948">
      <w:rPr>
        <w:rFonts w:ascii="Faro Lucky" w:eastAsia="Times New Roman" w:hAnsi="Faro Lucky" w:cs="Times New Roman"/>
        <w:color w:val="000000" w:themeColor="text1"/>
        <w:sz w:val="20"/>
        <w:szCs w:val="20"/>
        <w:shd w:val="clear" w:color="auto" w:fill="FFFFFF"/>
      </w:rPr>
      <w:t>Hofgemeinschaft Flue</w:t>
    </w:r>
  </w:p>
  <w:p w14:paraId="4C9A7BD7" w14:textId="77777777" w:rsidR="0093465F" w:rsidRPr="002E0948" w:rsidRDefault="0093465F" w:rsidP="00F3496D">
    <w:pPr>
      <w:jc w:val="center"/>
      <w:rPr>
        <w:rFonts w:ascii="Faro Lucky" w:eastAsia="Times New Roman" w:hAnsi="Faro Lucky" w:cs="Times New Roman"/>
        <w:color w:val="000000" w:themeColor="text1"/>
        <w:sz w:val="20"/>
        <w:szCs w:val="20"/>
        <w:shd w:val="clear" w:color="auto" w:fill="FFFFFF"/>
      </w:rPr>
    </w:pPr>
    <w:r w:rsidRPr="002E0948">
      <w:rPr>
        <w:rFonts w:ascii="Faro Lucky" w:eastAsia="Times New Roman" w:hAnsi="Faro Lucky" w:cs="Times New Roman"/>
        <w:color w:val="000000" w:themeColor="text1"/>
        <w:sz w:val="20"/>
        <w:szCs w:val="20"/>
        <w:shd w:val="clear" w:color="auto" w:fill="FFFFFF"/>
      </w:rPr>
      <w:t>Flue 2, 3257 Grossaffoltern</w:t>
    </w:r>
  </w:p>
  <w:p w14:paraId="5D8DBFF8" w14:textId="77777777" w:rsidR="0093465F" w:rsidRPr="002E0948" w:rsidRDefault="0093465F" w:rsidP="00F3496D">
    <w:pPr>
      <w:jc w:val="center"/>
      <w:rPr>
        <w:rFonts w:ascii="Faro Lucky" w:eastAsia="Times New Roman" w:hAnsi="Faro Lucky" w:cs="Times New Roman"/>
        <w:color w:val="000000" w:themeColor="text1"/>
        <w:sz w:val="20"/>
        <w:szCs w:val="20"/>
        <w:shd w:val="clear" w:color="auto" w:fill="FFFFFF"/>
      </w:rPr>
    </w:pPr>
    <w:r w:rsidRPr="002E0948">
      <w:rPr>
        <w:rFonts w:ascii="Faro Lucky" w:eastAsia="Times New Roman" w:hAnsi="Faro Lucky" w:cs="Times New Roman"/>
        <w:color w:val="000000" w:themeColor="text1"/>
        <w:sz w:val="20"/>
        <w:szCs w:val="20"/>
        <w:shd w:val="clear" w:color="auto" w:fill="FFFFFF"/>
      </w:rPr>
      <w:t>032 389 18 49</w:t>
    </w:r>
  </w:p>
  <w:p w14:paraId="220A7745" w14:textId="77777777" w:rsidR="0093465F" w:rsidRPr="002E0948" w:rsidRDefault="0093465F" w:rsidP="00F3496D">
    <w:pPr>
      <w:jc w:val="center"/>
      <w:rPr>
        <w:rFonts w:ascii="Faro Lucky" w:eastAsia="Times New Roman" w:hAnsi="Faro Lucky" w:cs="Times New Roman"/>
        <w:color w:val="000000" w:themeColor="text1"/>
        <w:sz w:val="20"/>
        <w:szCs w:val="20"/>
        <w:shd w:val="clear" w:color="auto" w:fill="FFFFFF"/>
      </w:rPr>
    </w:pPr>
    <w:r w:rsidRPr="002E0948">
      <w:rPr>
        <w:rFonts w:ascii="Faro Lucky" w:eastAsia="Times New Roman" w:hAnsi="Faro Lucky" w:cs="Times New Roman"/>
        <w:color w:val="000000" w:themeColor="text1"/>
        <w:sz w:val="20"/>
        <w:szCs w:val="20"/>
        <w:shd w:val="clear" w:color="auto" w:fill="FFFFFF"/>
      </w:rPr>
      <w:t>hofgemeinschaft@flue.ch</w:t>
    </w:r>
  </w:p>
  <w:p w14:paraId="068E544F" w14:textId="77777777" w:rsidR="0093465F" w:rsidRPr="002E0948" w:rsidRDefault="0093465F" w:rsidP="00FE0B97">
    <w:pPr>
      <w:jc w:val="center"/>
      <w:rPr>
        <w:rFonts w:ascii="Faro Lucky" w:hAnsi="Faro Lucky"/>
      </w:rPr>
    </w:pPr>
    <w:r w:rsidRPr="002E0948">
      <w:rPr>
        <w:rFonts w:ascii="Faro Lucky" w:eastAsia="Times New Roman" w:hAnsi="Faro Lucky" w:cs="Times New Roman"/>
        <w:color w:val="000000" w:themeColor="text1"/>
        <w:sz w:val="20"/>
        <w:szCs w:val="20"/>
        <w:shd w:val="clear" w:color="auto" w:fill="FFFFFF"/>
      </w:rPr>
      <w:t>www.flue.ch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F141F" w14:textId="77777777" w:rsidR="00BF6147" w:rsidRDefault="00BF6147" w:rsidP="00F3496D">
      <w:r>
        <w:separator/>
      </w:r>
    </w:p>
  </w:footnote>
  <w:footnote w:type="continuationSeparator" w:id="0">
    <w:p w14:paraId="256FB678" w14:textId="77777777" w:rsidR="00BF6147" w:rsidRDefault="00BF6147" w:rsidP="00F34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185" w:type="dxa"/>
      <w:tblInd w:w="-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738"/>
      <w:gridCol w:w="4447"/>
    </w:tblGrid>
    <w:tr w:rsidR="0093465F" w14:paraId="3F7A252A" w14:textId="77777777" w:rsidTr="00C71AEC">
      <w:tc>
        <w:tcPr>
          <w:tcW w:w="4825" w:type="dxa"/>
        </w:tcPr>
        <w:p w14:paraId="261CB941" w14:textId="77777777" w:rsidR="0093465F" w:rsidRDefault="0093465F" w:rsidP="00827842">
          <w:pPr>
            <w:pStyle w:val="Kopfzeile"/>
            <w:ind w:left="-113"/>
            <w:rPr>
              <w:noProof/>
              <w:lang w:val="en-US"/>
            </w:rPr>
          </w:pPr>
        </w:p>
        <w:p w14:paraId="36FBBEE4" w14:textId="77777777" w:rsidR="0093465F" w:rsidRDefault="0093465F" w:rsidP="00827842">
          <w:pPr>
            <w:pStyle w:val="Kopfzeile"/>
            <w:ind w:left="-113"/>
            <w:rPr>
              <w:noProof/>
              <w:lang w:val="en-US"/>
            </w:rPr>
          </w:pPr>
        </w:p>
        <w:p w14:paraId="72D70738" w14:textId="77777777" w:rsidR="0093465F" w:rsidRDefault="0093465F" w:rsidP="00827842">
          <w:pPr>
            <w:pStyle w:val="Kopfzeile"/>
            <w:ind w:left="-113"/>
          </w:pPr>
          <w:r>
            <w:rPr>
              <w:noProof/>
              <w:lang w:val="en-US"/>
            </w:rPr>
            <w:drawing>
              <wp:inline distT="0" distB="0" distL="0" distR="0" wp14:anchorId="7C93E742" wp14:editId="511BBDF2">
                <wp:extent cx="914400" cy="1155937"/>
                <wp:effectExtent l="0" t="0" r="0" b="1270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422" cy="11597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28" w:type="dxa"/>
          <w:vAlign w:val="bottom"/>
        </w:tcPr>
        <w:p w14:paraId="3E3CD9BE" w14:textId="309B6E06" w:rsidR="0093465F" w:rsidRPr="007F10DD" w:rsidRDefault="0093465F" w:rsidP="00C71AEC">
          <w:pPr>
            <w:pStyle w:val="Kopfzeile"/>
          </w:pPr>
          <w:r>
            <w:t xml:space="preserve">Grossaffoltern, den </w:t>
          </w:r>
          <w:r>
            <w:fldChar w:fldCharType="begin"/>
          </w:r>
          <w:r>
            <w:instrText xml:space="preserve"> TIME \@ "d. MMMM yyyy" </w:instrText>
          </w:r>
          <w:r>
            <w:fldChar w:fldCharType="separate"/>
          </w:r>
          <w:r w:rsidR="003B137B">
            <w:rPr>
              <w:noProof/>
            </w:rPr>
            <w:t>29. September 2023</w:t>
          </w:r>
          <w:r>
            <w:fldChar w:fldCharType="end"/>
          </w:r>
          <w:r>
            <w:t xml:space="preserve"> </w:t>
          </w:r>
        </w:p>
      </w:tc>
    </w:tr>
  </w:tbl>
  <w:p w14:paraId="4BF09F9D" w14:textId="77777777" w:rsidR="0093465F" w:rsidRDefault="009346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A04C35"/>
    <w:multiLevelType w:val="hybridMultilevel"/>
    <w:tmpl w:val="15523F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160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308"/>
    <w:rsid w:val="00005B8E"/>
    <w:rsid w:val="00043017"/>
    <w:rsid w:val="00044517"/>
    <w:rsid w:val="00053AA9"/>
    <w:rsid w:val="000A542A"/>
    <w:rsid w:val="000A77B2"/>
    <w:rsid w:val="000B1B5E"/>
    <w:rsid w:val="000D1B11"/>
    <w:rsid w:val="000E5A60"/>
    <w:rsid w:val="00161AB2"/>
    <w:rsid w:val="0018218A"/>
    <w:rsid w:val="00190029"/>
    <w:rsid w:val="00192B67"/>
    <w:rsid w:val="001A459D"/>
    <w:rsid w:val="001B14DE"/>
    <w:rsid w:val="001C6A53"/>
    <w:rsid w:val="001D6052"/>
    <w:rsid w:val="001E1A1C"/>
    <w:rsid w:val="001E783C"/>
    <w:rsid w:val="001F601C"/>
    <w:rsid w:val="00205DAC"/>
    <w:rsid w:val="00224DDE"/>
    <w:rsid w:val="00254F0A"/>
    <w:rsid w:val="002675D1"/>
    <w:rsid w:val="00270419"/>
    <w:rsid w:val="0028726F"/>
    <w:rsid w:val="002B6530"/>
    <w:rsid w:val="002C0EE0"/>
    <w:rsid w:val="002E0948"/>
    <w:rsid w:val="002E29E1"/>
    <w:rsid w:val="002E6D22"/>
    <w:rsid w:val="002F535C"/>
    <w:rsid w:val="002F7575"/>
    <w:rsid w:val="00302FAC"/>
    <w:rsid w:val="0030702A"/>
    <w:rsid w:val="003245CC"/>
    <w:rsid w:val="003345DF"/>
    <w:rsid w:val="00340774"/>
    <w:rsid w:val="003627EB"/>
    <w:rsid w:val="00362BAC"/>
    <w:rsid w:val="00382B11"/>
    <w:rsid w:val="00390FD9"/>
    <w:rsid w:val="00391DD2"/>
    <w:rsid w:val="00393D0C"/>
    <w:rsid w:val="003B137B"/>
    <w:rsid w:val="003C5F4F"/>
    <w:rsid w:val="003D463D"/>
    <w:rsid w:val="004045AB"/>
    <w:rsid w:val="00436F09"/>
    <w:rsid w:val="00440C6B"/>
    <w:rsid w:val="00446C09"/>
    <w:rsid w:val="00484843"/>
    <w:rsid w:val="004D73F6"/>
    <w:rsid w:val="0051405B"/>
    <w:rsid w:val="00563592"/>
    <w:rsid w:val="005725D9"/>
    <w:rsid w:val="0058712B"/>
    <w:rsid w:val="0059638A"/>
    <w:rsid w:val="005A6A23"/>
    <w:rsid w:val="005B381D"/>
    <w:rsid w:val="005D3D04"/>
    <w:rsid w:val="005E6055"/>
    <w:rsid w:val="00622E5C"/>
    <w:rsid w:val="00623387"/>
    <w:rsid w:val="00627BEB"/>
    <w:rsid w:val="006526EB"/>
    <w:rsid w:val="006532F6"/>
    <w:rsid w:val="00670A2C"/>
    <w:rsid w:val="006A0AFD"/>
    <w:rsid w:val="006B0D9F"/>
    <w:rsid w:val="006B59DA"/>
    <w:rsid w:val="006D3193"/>
    <w:rsid w:val="006E6195"/>
    <w:rsid w:val="006F4DCB"/>
    <w:rsid w:val="007010B1"/>
    <w:rsid w:val="007165BE"/>
    <w:rsid w:val="0072426E"/>
    <w:rsid w:val="007274E8"/>
    <w:rsid w:val="0076725B"/>
    <w:rsid w:val="007A0741"/>
    <w:rsid w:val="007B51BA"/>
    <w:rsid w:val="007C10AE"/>
    <w:rsid w:val="007C4208"/>
    <w:rsid w:val="007D09EE"/>
    <w:rsid w:val="007D6280"/>
    <w:rsid w:val="007E420C"/>
    <w:rsid w:val="007F10DD"/>
    <w:rsid w:val="00805282"/>
    <w:rsid w:val="008201F5"/>
    <w:rsid w:val="00827842"/>
    <w:rsid w:val="00846A5A"/>
    <w:rsid w:val="00851B49"/>
    <w:rsid w:val="00857703"/>
    <w:rsid w:val="0086789C"/>
    <w:rsid w:val="00881548"/>
    <w:rsid w:val="00893E91"/>
    <w:rsid w:val="008A7805"/>
    <w:rsid w:val="008B19D2"/>
    <w:rsid w:val="008B37A7"/>
    <w:rsid w:val="008C3343"/>
    <w:rsid w:val="008D462C"/>
    <w:rsid w:val="008F7D7D"/>
    <w:rsid w:val="0093465F"/>
    <w:rsid w:val="00950402"/>
    <w:rsid w:val="00950E9F"/>
    <w:rsid w:val="009557BD"/>
    <w:rsid w:val="0096272E"/>
    <w:rsid w:val="0098759B"/>
    <w:rsid w:val="00995108"/>
    <w:rsid w:val="009B0A45"/>
    <w:rsid w:val="009E2FC5"/>
    <w:rsid w:val="009F67D9"/>
    <w:rsid w:val="00A15BC8"/>
    <w:rsid w:val="00A21F80"/>
    <w:rsid w:val="00A5072E"/>
    <w:rsid w:val="00A6542B"/>
    <w:rsid w:val="00A70E95"/>
    <w:rsid w:val="00A759CC"/>
    <w:rsid w:val="00A8176A"/>
    <w:rsid w:val="00A829A1"/>
    <w:rsid w:val="00AD2CF5"/>
    <w:rsid w:val="00B06B7C"/>
    <w:rsid w:val="00B2520C"/>
    <w:rsid w:val="00B333DB"/>
    <w:rsid w:val="00B533EA"/>
    <w:rsid w:val="00B70308"/>
    <w:rsid w:val="00B7214A"/>
    <w:rsid w:val="00B722F9"/>
    <w:rsid w:val="00B97413"/>
    <w:rsid w:val="00BD35E2"/>
    <w:rsid w:val="00BF5C33"/>
    <w:rsid w:val="00BF6147"/>
    <w:rsid w:val="00C00D77"/>
    <w:rsid w:val="00C15D93"/>
    <w:rsid w:val="00C25CFF"/>
    <w:rsid w:val="00C31195"/>
    <w:rsid w:val="00C36107"/>
    <w:rsid w:val="00C516D3"/>
    <w:rsid w:val="00C71AEC"/>
    <w:rsid w:val="00C753E5"/>
    <w:rsid w:val="00C96958"/>
    <w:rsid w:val="00CC7B9F"/>
    <w:rsid w:val="00D07270"/>
    <w:rsid w:val="00D2686E"/>
    <w:rsid w:val="00D44DE1"/>
    <w:rsid w:val="00D47484"/>
    <w:rsid w:val="00D63F77"/>
    <w:rsid w:val="00D8089E"/>
    <w:rsid w:val="00D82AD5"/>
    <w:rsid w:val="00DB0308"/>
    <w:rsid w:val="00DB5F35"/>
    <w:rsid w:val="00DC7D95"/>
    <w:rsid w:val="00DD6C68"/>
    <w:rsid w:val="00DE5B09"/>
    <w:rsid w:val="00DF7475"/>
    <w:rsid w:val="00E23EA7"/>
    <w:rsid w:val="00E25DB3"/>
    <w:rsid w:val="00E37355"/>
    <w:rsid w:val="00E51DA3"/>
    <w:rsid w:val="00E608B9"/>
    <w:rsid w:val="00E67A6A"/>
    <w:rsid w:val="00E70B71"/>
    <w:rsid w:val="00E835F1"/>
    <w:rsid w:val="00E85C7C"/>
    <w:rsid w:val="00E90136"/>
    <w:rsid w:val="00E94056"/>
    <w:rsid w:val="00E96891"/>
    <w:rsid w:val="00EB1CA9"/>
    <w:rsid w:val="00EE0FA7"/>
    <w:rsid w:val="00EE4E20"/>
    <w:rsid w:val="00F10AF0"/>
    <w:rsid w:val="00F117C5"/>
    <w:rsid w:val="00F126F0"/>
    <w:rsid w:val="00F2022A"/>
    <w:rsid w:val="00F255D0"/>
    <w:rsid w:val="00F3496D"/>
    <w:rsid w:val="00F77CD8"/>
    <w:rsid w:val="00F84C90"/>
    <w:rsid w:val="00F86F7B"/>
    <w:rsid w:val="00F956EA"/>
    <w:rsid w:val="00FC7E57"/>
    <w:rsid w:val="00FD3CF2"/>
    <w:rsid w:val="00FE05A5"/>
    <w:rsid w:val="00FE0B97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B0EB02"/>
  <w14:defaultImageDpi w14:val="32767"/>
  <w15:chartTrackingRefBased/>
  <w15:docId w15:val="{BE75E488-6FB4-47B7-86CA-F918FEA1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aro Regular Lucky" w:eastAsiaTheme="minorHAnsi" w:hAnsi="Faro Regular Lucky" w:cs="Times New Roman (Textkörper CS)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496D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F349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496D"/>
    <w:rPr>
      <w:lang w:val="de-CH"/>
    </w:rPr>
  </w:style>
  <w:style w:type="table" w:styleId="Tabellenraster">
    <w:name w:val="Table Grid"/>
    <w:basedOn w:val="NormaleTabelle"/>
    <w:uiPriority w:val="39"/>
    <w:rsid w:val="00827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C10A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381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81D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1F601C"/>
  </w:style>
  <w:style w:type="paragraph" w:styleId="Anrede">
    <w:name w:val="Salutation"/>
    <w:basedOn w:val="Standard"/>
    <w:next w:val="Standard"/>
    <w:link w:val="AnredeZchn"/>
    <w:uiPriority w:val="99"/>
    <w:unhideWhenUsed/>
    <w:rsid w:val="00C00D77"/>
  </w:style>
  <w:style w:type="character" w:customStyle="1" w:styleId="AnredeZchn">
    <w:name w:val="Anrede Zchn"/>
    <w:basedOn w:val="Absatz-Standardschriftart"/>
    <w:link w:val="Anrede"/>
    <w:uiPriority w:val="99"/>
    <w:rsid w:val="00C00D77"/>
  </w:style>
  <w:style w:type="paragraph" w:styleId="Textkrper">
    <w:name w:val="Body Text"/>
    <w:basedOn w:val="Standard"/>
    <w:link w:val="TextkrperZchn"/>
    <w:uiPriority w:val="99"/>
    <w:unhideWhenUsed/>
    <w:rsid w:val="00C00D7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C00D77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C00D77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C00D77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00D77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00D77"/>
  </w:style>
  <w:style w:type="paragraph" w:styleId="Textkrper-Erstzeileneinzug2">
    <w:name w:val="Body Text First Indent 2"/>
    <w:basedOn w:val="Textkrper-Zeileneinzug"/>
    <w:link w:val="Textkrper-Erstzeileneinzug2Zchn"/>
    <w:uiPriority w:val="99"/>
    <w:unhideWhenUsed/>
    <w:rsid w:val="00C00D77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rsid w:val="00C00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ofgemeinschaft@flue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rchiv%20Flue\Genossenschaft%20Verwaltung\Briefkopf%20Flue%202018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928DA-E672-4CEE-BF8C-A9B016660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Flue 2018</Template>
  <TotalTime>0</TotalTime>
  <Pages>1</Pages>
  <Words>395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Genossenschaft Hofgemeinschaft Flue</dc:creator>
  <cp:keywords/>
  <dc:description/>
  <cp:lastModifiedBy>Genossenschaft Hofgemeinschaft Flue</cp:lastModifiedBy>
  <cp:revision>16</cp:revision>
  <cp:lastPrinted>2023-09-29T13:48:00Z</cp:lastPrinted>
  <dcterms:created xsi:type="dcterms:W3CDTF">2022-05-03T12:47:00Z</dcterms:created>
  <dcterms:modified xsi:type="dcterms:W3CDTF">2023-09-29T13:50:00Z</dcterms:modified>
</cp:coreProperties>
</file>